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ACA" w:rsidRDefault="00BA7ACA" w:rsidP="004F1045">
      <w:pPr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健康情况声明书</w:t>
      </w:r>
    </w:p>
    <w:p w:rsidR="00BA7ACA" w:rsidRDefault="00BA7ACA" w:rsidP="004F1045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本人已知晓并理解、遵守中小学教师资格考试（仙桃考区）关于考生个人健康要求和新冠肺炎疫情防控相关管理规定，并做如下声明：</w:t>
      </w:r>
    </w:p>
    <w:p w:rsidR="00BA7ACA" w:rsidRDefault="00BA7ACA" w:rsidP="004F1045">
      <w:pPr>
        <w:numPr>
          <w:ilvl w:val="0"/>
          <w:numId w:val="1"/>
        </w:numPr>
        <w:spacing w:line="40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本人不属于疫情防控要求</w:t>
      </w:r>
      <w:r>
        <w:rPr>
          <w:rFonts w:ascii="仿宋" w:eastAsia="仿宋" w:hAnsi="仿宋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天强制隔离期、医学观察期或自我隔离期内的人群。</w:t>
      </w:r>
    </w:p>
    <w:p w:rsidR="00BA7ACA" w:rsidRDefault="00BA7ACA" w:rsidP="004F1045">
      <w:pPr>
        <w:numPr>
          <w:ilvl w:val="0"/>
          <w:numId w:val="1"/>
        </w:numPr>
        <w:spacing w:line="40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本人在考前</w:t>
      </w:r>
      <w:r>
        <w:rPr>
          <w:rFonts w:ascii="仿宋" w:eastAsia="仿宋" w:hAnsi="仿宋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天内如实填写“体温自我监测登记表”，体温和个人健康情况均正常。</w:t>
      </w:r>
    </w:p>
    <w:p w:rsidR="00BA7ACA" w:rsidRDefault="00BA7ACA" w:rsidP="004F1045">
      <w:pPr>
        <w:numPr>
          <w:ilvl w:val="0"/>
          <w:numId w:val="1"/>
        </w:numPr>
        <w:spacing w:line="40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考试过程中如出现咳嗽、发热等身体不适情况，我愿自行放弃考试或遵守考试工作人员安排到指定区域考试。</w:t>
      </w:r>
    </w:p>
    <w:p w:rsidR="00BA7ACA" w:rsidRDefault="00BA7ACA" w:rsidP="004F1045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本人保证以上声明信息真实、准确、完整，并知悉我将承担瞒报的法律后果及责任。</w:t>
      </w:r>
    </w:p>
    <w:p w:rsidR="00BA7ACA" w:rsidRDefault="00BA7ACA" w:rsidP="004F1045">
      <w:pPr>
        <w:spacing w:line="440" w:lineRule="exact"/>
        <w:ind w:leftChars="1400" w:left="2940" w:firstLineChars="350" w:firstLine="10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声明人（签字）：</w:t>
      </w:r>
    </w:p>
    <w:p w:rsidR="00BA7ACA" w:rsidRDefault="00BA7ACA" w:rsidP="004F1045">
      <w:pPr>
        <w:spacing w:line="440" w:lineRule="exact"/>
        <w:ind w:leftChars="1400" w:left="2940" w:firstLineChars="350" w:firstLine="10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日</w:t>
      </w:r>
      <w:r>
        <w:rPr>
          <w:rFonts w:ascii="仿宋" w:eastAsia="仿宋" w:hAnsi="仿宋"/>
          <w:sz w:val="30"/>
          <w:szCs w:val="30"/>
        </w:rPr>
        <w:t xml:space="preserve">         </w:t>
      </w:r>
      <w:r>
        <w:rPr>
          <w:rFonts w:ascii="仿宋" w:eastAsia="仿宋" w:hAnsi="仿宋" w:hint="eastAsia"/>
          <w:sz w:val="30"/>
          <w:szCs w:val="30"/>
        </w:rPr>
        <w:t>期：</w:t>
      </w:r>
    </w:p>
    <w:p w:rsidR="00BA7ACA" w:rsidRDefault="00BA7ACA" w:rsidP="004F1045">
      <w:pPr>
        <w:spacing w:line="440" w:lineRule="exact"/>
        <w:ind w:leftChars="1400" w:left="2940" w:firstLineChars="350" w:firstLine="10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联</w:t>
      </w:r>
      <w:r>
        <w:rPr>
          <w:rFonts w:ascii="仿宋" w:eastAsia="仿宋" w:hAnsi="仿宋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系</w:t>
      </w:r>
      <w:r>
        <w:rPr>
          <w:rFonts w:ascii="仿宋" w:eastAsia="仿宋" w:hAnsi="仿宋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电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话：</w:t>
      </w:r>
    </w:p>
    <w:p w:rsidR="00BA7ACA" w:rsidRDefault="00BA7ACA" w:rsidP="004F1045">
      <w:pPr>
        <w:spacing w:line="720" w:lineRule="auto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体温自我监测登记表</w:t>
      </w:r>
    </w:p>
    <w:tbl>
      <w:tblPr>
        <w:tblW w:w="0" w:type="auto"/>
        <w:jc w:val="center"/>
        <w:tblLayout w:type="fixed"/>
        <w:tblLook w:val="00A0"/>
      </w:tblPr>
      <w:tblGrid>
        <w:gridCol w:w="2126"/>
        <w:gridCol w:w="3146"/>
        <w:gridCol w:w="2666"/>
      </w:tblGrid>
      <w:tr w:rsidR="00BA7ACA" w:rsidRPr="00786FB9" w:rsidTr="00153A6B">
        <w:trPr>
          <w:trHeight w:val="464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体温</w:t>
            </w: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5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346"/>
          <w:jc w:val="center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A7ACA" w:rsidRPr="00786FB9" w:rsidTr="00153A6B">
        <w:trPr>
          <w:trHeight w:hRule="exact" w:val="432"/>
          <w:jc w:val="center"/>
        </w:trPr>
        <w:tc>
          <w:tcPr>
            <w:tcW w:w="5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/>
              </w:rPr>
              <w:t>考前</w:t>
            </w:r>
            <w:r>
              <w:rPr>
                <w:rFonts w:ascii="仿宋" w:eastAsia="仿宋" w:hAnsi="仿宋" w:cs="仿宋"/>
                <w:kern w:val="0"/>
                <w:sz w:val="24"/>
                <w:lang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 w:val="24"/>
                <w:lang/>
              </w:rPr>
              <w:t>天是否前往过新冠肺炎中、高风险地区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widowControl/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□是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□否</w:t>
            </w:r>
          </w:p>
        </w:tc>
      </w:tr>
      <w:tr w:rsidR="00BA7ACA" w:rsidRPr="00786FB9" w:rsidTr="00153A6B">
        <w:trPr>
          <w:trHeight w:val="404"/>
          <w:jc w:val="center"/>
        </w:trPr>
        <w:tc>
          <w:tcPr>
            <w:tcW w:w="5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是否已接种新冠病毒疫苗第三针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7ACA" w:rsidRDefault="00BA7ACA" w:rsidP="00153A6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□是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□否</w:t>
            </w:r>
          </w:p>
        </w:tc>
      </w:tr>
    </w:tbl>
    <w:p w:rsidR="00BA7ACA" w:rsidRDefault="00BA7ACA">
      <w:bookmarkStart w:id="0" w:name="_GoBack"/>
      <w:bookmarkEnd w:id="0"/>
    </w:p>
    <w:sectPr w:rsidR="00BA7ACA" w:rsidSect="007715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ACA" w:rsidRDefault="00BA7ACA" w:rsidP="004F1045">
      <w:r>
        <w:separator/>
      </w:r>
    </w:p>
  </w:endnote>
  <w:endnote w:type="continuationSeparator" w:id="0">
    <w:p w:rsidR="00BA7ACA" w:rsidRDefault="00BA7ACA" w:rsidP="004F1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CA" w:rsidRDefault="00BA7AC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CA" w:rsidRDefault="00BA7AC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CA" w:rsidRDefault="00BA7A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ACA" w:rsidRDefault="00BA7ACA" w:rsidP="004F1045">
      <w:r>
        <w:separator/>
      </w:r>
    </w:p>
  </w:footnote>
  <w:footnote w:type="continuationSeparator" w:id="0">
    <w:p w:rsidR="00BA7ACA" w:rsidRDefault="00BA7ACA" w:rsidP="004F10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CA" w:rsidRDefault="00BA7AC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CA" w:rsidRDefault="00BA7ACA" w:rsidP="00A44CC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CA" w:rsidRDefault="00BA7AC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firstLine="42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0F74"/>
    <w:rsid w:val="00153A6B"/>
    <w:rsid w:val="00173366"/>
    <w:rsid w:val="004F1045"/>
    <w:rsid w:val="0077150D"/>
    <w:rsid w:val="00786FB9"/>
    <w:rsid w:val="00A44CC5"/>
    <w:rsid w:val="00B07986"/>
    <w:rsid w:val="00BA7ACA"/>
    <w:rsid w:val="00CB2CEC"/>
    <w:rsid w:val="00EE0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04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F1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F104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F1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F104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112</Words>
  <Characters>639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Windows 用户</cp:lastModifiedBy>
  <cp:revision>3</cp:revision>
  <dcterms:created xsi:type="dcterms:W3CDTF">2022-03-04T07:57:00Z</dcterms:created>
  <dcterms:modified xsi:type="dcterms:W3CDTF">2022-03-07T08:57:00Z</dcterms:modified>
</cp:coreProperties>
</file>